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5BD27" w14:textId="09018CB7" w:rsidR="0024773A" w:rsidRDefault="00CF6B51" w:rsidP="0024773A">
      <w:pPr>
        <w:pStyle w:val="Bodycopy"/>
      </w:pPr>
      <w:r>
        <w:t>Date</w:t>
      </w:r>
    </w:p>
    <w:p w14:paraId="120A39AB" w14:textId="77777777" w:rsidR="00455ECA" w:rsidRDefault="00455ECA" w:rsidP="0024773A">
      <w:pPr>
        <w:pStyle w:val="Bodycopy"/>
      </w:pPr>
    </w:p>
    <w:p w14:paraId="1816705D" w14:textId="3A7E5E9E" w:rsidR="0024773A" w:rsidRDefault="00CF6B51" w:rsidP="0024773A">
      <w:pPr>
        <w:pStyle w:val="Bodycopy"/>
      </w:pPr>
      <w:r>
        <w:t>Name</w:t>
      </w:r>
      <w:r w:rsidR="00DA6AF6">
        <w:t>, Title and address of recipient</w:t>
      </w:r>
    </w:p>
    <w:p w14:paraId="0A748F9E" w14:textId="77777777" w:rsidR="00455ECA" w:rsidRDefault="00455ECA" w:rsidP="0024773A">
      <w:pPr>
        <w:pStyle w:val="Bodycopy"/>
      </w:pPr>
    </w:p>
    <w:p w14:paraId="045DE15B" w14:textId="086F5A9E" w:rsidR="0024773A" w:rsidRDefault="00455ECA" w:rsidP="00520E32">
      <w:pPr>
        <w:pStyle w:val="Bodycopy"/>
      </w:pPr>
      <w:r>
        <w:t xml:space="preserve">Dear </w:t>
      </w:r>
    </w:p>
    <w:p w14:paraId="14CD31F3" w14:textId="77777777" w:rsidR="00ED4116" w:rsidRDefault="00ED4116" w:rsidP="00520E32">
      <w:pPr>
        <w:pStyle w:val="Bodycopy"/>
      </w:pPr>
    </w:p>
    <w:p w14:paraId="6A88F2F8" w14:textId="77777777" w:rsidR="00DA6AF6" w:rsidRP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  <w:r w:rsidRPr="00DA6AF6">
        <w:rPr>
          <w:rFonts w:eastAsia="Times New Roman" w:cs="Archivo"/>
          <w:color w:val="003663"/>
          <w:szCs w:val="20"/>
        </w:rPr>
        <w:t xml:space="preserve">I am writing to request permission to conduct research at &lt;organisation/site name&gt; for a study entitled </w:t>
      </w:r>
      <w:r w:rsidRPr="00DA6AF6">
        <w:rPr>
          <w:rFonts w:eastAsia="Times New Roman" w:cs="Archivo"/>
          <w:i/>
          <w:iCs/>
          <w:color w:val="003663"/>
          <w:szCs w:val="20"/>
        </w:rPr>
        <w:t>&lt;Study Title&gt;</w:t>
      </w:r>
      <w:r w:rsidRPr="00DA6AF6">
        <w:rPr>
          <w:rFonts w:eastAsia="Times New Roman" w:cs="Archivo"/>
          <w:color w:val="003663"/>
          <w:szCs w:val="20"/>
        </w:rPr>
        <w:t>.</w:t>
      </w:r>
    </w:p>
    <w:p w14:paraId="2FF9CF27" w14:textId="77777777" w:rsid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</w:p>
    <w:p w14:paraId="22DDF521" w14:textId="77C4F3E7" w:rsidR="00DA6AF6" w:rsidRPr="00DA6AF6" w:rsidRDefault="00DA6AF6" w:rsidP="147A8040">
      <w:pPr>
        <w:spacing w:before="0" w:after="0" w:line="276" w:lineRule="auto"/>
        <w:rPr>
          <w:rFonts w:eastAsia="Times New Roman" w:cs="Archivo"/>
          <w:color w:val="003663"/>
        </w:rPr>
      </w:pPr>
      <w:r w:rsidRPr="147A8040">
        <w:rPr>
          <w:rFonts w:eastAsia="Times New Roman" w:cs="Archivo"/>
        </w:rPr>
        <w:t xml:space="preserve">This research is being conducted by &lt;researcher name(s) and title(s)&gt; from Bond University as part of &lt;degree/program/research centre&gt;. The </w:t>
      </w:r>
      <w:r w:rsidR="00B4612B">
        <w:rPr>
          <w:rFonts w:eastAsia="Times New Roman" w:cs="Archivo"/>
        </w:rPr>
        <w:t xml:space="preserve">research team </w:t>
      </w:r>
      <w:r w:rsidRPr="00B4612B">
        <w:rPr>
          <w:rFonts w:eastAsia="Times New Roman" w:cs="Archivo"/>
        </w:rPr>
        <w:t>is seeking</w:t>
      </w:r>
      <w:r w:rsidRPr="147A8040">
        <w:rPr>
          <w:rFonts w:eastAsia="Times New Roman" w:cs="Archivo"/>
        </w:rPr>
        <w:t xml:space="preserve"> approval from the Bond University Human Research Ethics Committee (Reference: &lt;Ethics application number&gt;). As part of the ethics approval process, permission is required from organisations where participant recruitment or data collection may occur.</w:t>
      </w:r>
    </w:p>
    <w:p w14:paraId="3D7D1A77" w14:textId="77777777" w:rsid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</w:p>
    <w:p w14:paraId="3811AF15" w14:textId="1D8CCC0F" w:rsidR="00DA6AF6" w:rsidRP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  <w:r w:rsidRPr="00DA6AF6">
        <w:rPr>
          <w:rFonts w:eastAsia="Times New Roman" w:cs="Archivo"/>
          <w:color w:val="003663"/>
          <w:szCs w:val="20"/>
        </w:rPr>
        <w:t>The purpose of this study is to investigate &lt;brief statement of research purpose&gt;. The research will involve &lt;brief description of what will occur at the site, e.g. recruitment via email, access to noticeboards, use of meeting rooms&gt;. The study will involve &lt;brief description of participant involvement&gt;. The anticipated impact on your organisation is &lt;minimal / describe any time, space, or staff involvement&gt;.</w:t>
      </w:r>
    </w:p>
    <w:p w14:paraId="0B38F11F" w14:textId="6928E111" w:rsid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</w:p>
    <w:p w14:paraId="19768608" w14:textId="036D17DB" w:rsidR="00DA6AF6" w:rsidRP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  <w:r w:rsidRPr="00DA6AF6">
        <w:rPr>
          <w:rFonts w:eastAsia="Times New Roman" w:cs="Archivo"/>
          <w:color w:val="003663"/>
          <w:szCs w:val="20"/>
        </w:rPr>
        <w:t>Participation by individuals will be</w:t>
      </w:r>
      <w:r w:rsidRPr="00B4612B">
        <w:rPr>
          <w:rFonts w:eastAsia="Times New Roman" w:cs="Archivo"/>
          <w:color w:val="003663"/>
          <w:szCs w:val="20"/>
        </w:rPr>
        <w:t xml:space="preserve"> voluntary, and all participants will be provided with a Participant Information Sheet and will provide their own informed consent prior to taking part. Granting this permission does not obligate you or your organisation to participate in the </w:t>
      </w:r>
      <w:r w:rsidRPr="00DA6AF6">
        <w:rPr>
          <w:rFonts w:eastAsia="Times New Roman" w:cs="Archivo"/>
          <w:color w:val="003663"/>
          <w:szCs w:val="20"/>
        </w:rPr>
        <w:t>research.</w:t>
      </w:r>
    </w:p>
    <w:p w14:paraId="2D506803" w14:textId="77777777" w:rsid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</w:p>
    <w:p w14:paraId="7300ACBB" w14:textId="2286ED75" w:rsidR="00DA6AF6" w:rsidRP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  <w:r w:rsidRPr="00DA6AF6">
        <w:rPr>
          <w:rFonts w:eastAsia="Times New Roman" w:cs="Archivo"/>
          <w:color w:val="003663"/>
          <w:szCs w:val="20"/>
        </w:rPr>
        <w:t>If you are willing to allow access to your &lt;staff/students/members&gt; for recruitment purposes, please complete and sign the acknowledgement below.</w:t>
      </w:r>
    </w:p>
    <w:p w14:paraId="70C6A52D" w14:textId="77777777" w:rsid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</w:p>
    <w:p w14:paraId="7BEF7B3D" w14:textId="00B31203" w:rsidR="00DA6AF6" w:rsidRP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  <w:r w:rsidRPr="00DA6AF6">
        <w:rPr>
          <w:rFonts w:eastAsia="Times New Roman" w:cs="Archivo"/>
          <w:color w:val="003663"/>
          <w:szCs w:val="20"/>
        </w:rPr>
        <w:t>Please do not hesitate to contact me if you require further information.</w:t>
      </w:r>
    </w:p>
    <w:p w14:paraId="299067E2" w14:textId="77777777" w:rsid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</w:p>
    <w:p w14:paraId="2D57D65C" w14:textId="0FBB9002" w:rsidR="00DA6AF6" w:rsidRP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  <w:r w:rsidRPr="00DA6AF6">
        <w:rPr>
          <w:rFonts w:eastAsia="Times New Roman" w:cs="Archivo"/>
          <w:color w:val="003663"/>
          <w:szCs w:val="20"/>
        </w:rPr>
        <w:t>Yours sincerely,</w:t>
      </w:r>
    </w:p>
    <w:p w14:paraId="1DC7635C" w14:textId="77777777" w:rsidR="00DA6AF6" w:rsidRPr="00DA6AF6" w:rsidRDefault="00DA6AF6" w:rsidP="00DA6AF6">
      <w:pPr>
        <w:spacing w:before="0" w:after="0" w:line="276" w:lineRule="auto"/>
        <w:rPr>
          <w:rFonts w:eastAsia="Times New Roman" w:cs="Archivo"/>
          <w:color w:val="003663"/>
          <w:szCs w:val="20"/>
        </w:rPr>
      </w:pPr>
      <w:r w:rsidRPr="00DA6AF6">
        <w:rPr>
          <w:rFonts w:eastAsia="Times New Roman" w:cs="Archivo"/>
          <w:color w:val="003663"/>
          <w:szCs w:val="20"/>
        </w:rPr>
        <w:t>&lt;Researcher name(s) and title(s)&gt;</w:t>
      </w:r>
      <w:r w:rsidRPr="00DA6AF6">
        <w:rPr>
          <w:rFonts w:eastAsia="Times New Roman" w:cs="Archivo"/>
          <w:color w:val="003663"/>
          <w:szCs w:val="20"/>
        </w:rPr>
        <w:br/>
        <w:t>Bond University</w:t>
      </w:r>
      <w:r w:rsidRPr="00DA6AF6">
        <w:rPr>
          <w:rFonts w:eastAsia="Times New Roman" w:cs="Archivo"/>
          <w:color w:val="003663"/>
          <w:szCs w:val="20"/>
        </w:rPr>
        <w:br/>
        <w:t>&lt;Contact details&gt;</w:t>
      </w:r>
    </w:p>
    <w:p w14:paraId="07C0DB0E" w14:textId="250C78F4" w:rsidR="00CD01E8" w:rsidRDefault="00CD01E8" w:rsidP="00DA6AF6">
      <w:pPr>
        <w:spacing w:before="0" w:after="0" w:line="276" w:lineRule="auto"/>
      </w:pPr>
    </w:p>
    <w:p w14:paraId="7D109F26" w14:textId="01B66CB2" w:rsidR="00DA6AF6" w:rsidRDefault="00DA6AF6">
      <w:pPr>
        <w:spacing w:before="0" w:after="160" w:line="278" w:lineRule="auto"/>
      </w:pPr>
      <w:r>
        <w:br w:type="page"/>
      </w:r>
    </w:p>
    <w:p w14:paraId="0ACC254B" w14:textId="77777777" w:rsidR="00DA6AF6" w:rsidRPr="00DA6AF6" w:rsidRDefault="00DA6AF6" w:rsidP="00DA6AF6">
      <w:pPr>
        <w:spacing w:before="0" w:after="0" w:line="276" w:lineRule="auto"/>
        <w:rPr>
          <w:b/>
          <w:bCs/>
        </w:rPr>
      </w:pPr>
      <w:r w:rsidRPr="00DA6AF6">
        <w:rPr>
          <w:b/>
          <w:bCs/>
        </w:rPr>
        <w:lastRenderedPageBreak/>
        <w:t>Gatekeeper acknowledgement</w:t>
      </w:r>
    </w:p>
    <w:p w14:paraId="466ED3ED" w14:textId="77777777" w:rsidR="00DA6AF6" w:rsidRDefault="00DA6AF6" w:rsidP="00DA6AF6">
      <w:pPr>
        <w:spacing w:before="0" w:after="0" w:line="276" w:lineRule="auto"/>
      </w:pPr>
    </w:p>
    <w:p w14:paraId="54BF6C10" w14:textId="06CA6B2D" w:rsidR="00DA6AF6" w:rsidRPr="009B41BE" w:rsidRDefault="00DA6AF6" w:rsidP="00DA6AF6">
      <w:pPr>
        <w:spacing w:before="0" w:after="0" w:line="276" w:lineRule="auto"/>
      </w:pPr>
      <w:r w:rsidRPr="009B41BE">
        <w:t xml:space="preserve">I, &lt;Name, role/title&gt; of &lt;Organisation/Site name&gt;, confirm that I have been informed about the nature and purpose of the research project </w:t>
      </w:r>
      <w:r w:rsidRPr="009B41BE">
        <w:rPr>
          <w:i/>
          <w:iCs/>
        </w:rPr>
        <w:t>&lt;Study Title&gt;</w:t>
      </w:r>
      <w:r w:rsidRPr="009B41BE">
        <w:t xml:space="preserve"> (Reference: &lt;</w:t>
      </w:r>
      <w:r w:rsidR="00584899">
        <w:t xml:space="preserve">Ethics application </w:t>
      </w:r>
      <w:r w:rsidRPr="009B41BE">
        <w:t>number&gt;), and grant permission for the research team to conduct the study at this site, as described above.</w:t>
      </w:r>
    </w:p>
    <w:p w14:paraId="3788E3C5" w14:textId="77777777" w:rsidR="00DA6AF6" w:rsidRDefault="00DA6AF6" w:rsidP="00DA6AF6">
      <w:pPr>
        <w:spacing w:before="0" w:after="0" w:line="276" w:lineRule="auto"/>
      </w:pPr>
    </w:p>
    <w:p w14:paraId="4EA17608" w14:textId="24C5137A" w:rsidR="00DA6AF6" w:rsidRPr="00DA6AF6" w:rsidRDefault="00DA6AF6" w:rsidP="00DA6AF6">
      <w:pPr>
        <w:spacing w:before="0" w:after="0" w:line="276" w:lineRule="auto"/>
      </w:pPr>
      <w:r w:rsidRPr="00DA6AF6">
        <w:t>I understand that individual participant consent will be obtained separately and that this permission may be withdrawn at any time.</w:t>
      </w:r>
    </w:p>
    <w:p w14:paraId="4B869BA0" w14:textId="77777777" w:rsidR="00DA6AF6" w:rsidRDefault="00DA6AF6" w:rsidP="00DA6AF6">
      <w:pPr>
        <w:spacing w:before="0" w:after="0" w:line="276" w:lineRule="auto"/>
      </w:pPr>
    </w:p>
    <w:p w14:paraId="40007B0B" w14:textId="169BB4F7" w:rsidR="00DA6AF6" w:rsidRDefault="00DA6AF6" w:rsidP="00DA6AF6">
      <w:pPr>
        <w:spacing w:before="0" w:after="0" w:line="276" w:lineRule="auto"/>
      </w:pPr>
      <w:r w:rsidRPr="00DA6AF6">
        <w:t xml:space="preserve">Signature: </w:t>
      </w:r>
      <w:r>
        <w:tab/>
      </w:r>
      <w:r w:rsidRPr="00DA6AF6">
        <w:t>______________________________</w:t>
      </w:r>
      <w:r w:rsidRPr="00DA6AF6">
        <w:br/>
      </w:r>
    </w:p>
    <w:p w14:paraId="7480B02C" w14:textId="1A61A6D0" w:rsidR="00DA6AF6" w:rsidRDefault="00DA6AF6" w:rsidP="00DA6AF6">
      <w:pPr>
        <w:spacing w:before="0" w:after="0" w:line="276" w:lineRule="auto"/>
      </w:pPr>
      <w:r w:rsidRPr="00DA6AF6">
        <w:t xml:space="preserve">Name: </w:t>
      </w:r>
      <w:r>
        <w:tab/>
      </w:r>
      <w:r>
        <w:tab/>
      </w:r>
      <w:r w:rsidRPr="00DA6AF6">
        <w:t>______________________________</w:t>
      </w:r>
      <w:r w:rsidRPr="00DA6AF6">
        <w:br/>
      </w:r>
    </w:p>
    <w:p w14:paraId="2426F1E9" w14:textId="5EA06458" w:rsidR="00DA6AF6" w:rsidRDefault="00DA6AF6" w:rsidP="00DA6AF6">
      <w:pPr>
        <w:spacing w:before="0" w:after="0" w:line="276" w:lineRule="auto"/>
      </w:pPr>
      <w:r w:rsidRPr="00DA6AF6">
        <w:t xml:space="preserve">Position: </w:t>
      </w:r>
      <w:r>
        <w:tab/>
      </w:r>
      <w:r w:rsidRPr="00DA6AF6">
        <w:t>______________________________</w:t>
      </w:r>
      <w:r w:rsidRPr="00DA6AF6">
        <w:br/>
      </w:r>
    </w:p>
    <w:p w14:paraId="2339F10B" w14:textId="26CFF0CC" w:rsidR="00DA6AF6" w:rsidRPr="00DA6AF6" w:rsidRDefault="00DA6AF6" w:rsidP="00DA6AF6">
      <w:pPr>
        <w:spacing w:before="0" w:after="0" w:line="276" w:lineRule="auto"/>
      </w:pPr>
      <w:r w:rsidRPr="00DA6AF6">
        <w:t xml:space="preserve">Date: </w:t>
      </w:r>
      <w:r>
        <w:tab/>
      </w:r>
      <w:r>
        <w:tab/>
      </w:r>
      <w:r w:rsidRPr="00DA6AF6">
        <w:t>______________________________</w:t>
      </w:r>
    </w:p>
    <w:p w14:paraId="4E748DC1" w14:textId="77777777" w:rsidR="00DA6AF6" w:rsidRPr="00520E32" w:rsidRDefault="00DA6AF6" w:rsidP="00DA6AF6">
      <w:pPr>
        <w:spacing w:before="0" w:after="0" w:line="276" w:lineRule="auto"/>
      </w:pPr>
    </w:p>
    <w:sectPr w:rsidR="00DA6AF6" w:rsidRPr="00520E32" w:rsidSect="006C05C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410" w:right="1133" w:bottom="144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81DB4" w14:textId="77777777" w:rsidR="00D54627" w:rsidRDefault="00D54627" w:rsidP="00482D40">
      <w:pPr>
        <w:spacing w:before="0" w:after="0"/>
      </w:pPr>
      <w:r>
        <w:separator/>
      </w:r>
    </w:p>
  </w:endnote>
  <w:endnote w:type="continuationSeparator" w:id="0">
    <w:p w14:paraId="39E4BDEB" w14:textId="77777777" w:rsidR="00D54627" w:rsidRDefault="00D54627" w:rsidP="00482D4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chivo">
    <w:panose1 w:val="00000000000000000000"/>
    <w:charset w:val="00"/>
    <w:family w:val="auto"/>
    <w:pitch w:val="variable"/>
    <w:sig w:usb0="A00000FF" w:usb1="500020EB" w:usb2="00000008" w:usb3="00000000" w:csb0="00000193" w:csb1="00000000"/>
  </w:font>
  <w:font w:name="Tiempos Text">
    <w:panose1 w:val="02020503060303060403"/>
    <w:charset w:val="00"/>
    <w:family w:val="roman"/>
    <w:pitch w:val="variable"/>
    <w:sig w:usb0="A00000AF" w:usb1="5000205A" w:usb2="00000000" w:usb3="00000000" w:csb0="00000093" w:csb1="00000000"/>
  </w:font>
  <w:font w:name="Archivo Condensed SemiBold">
    <w:panose1 w:val="00000000000000000000"/>
    <w:charset w:val="00"/>
    <w:family w:val="auto"/>
    <w:pitch w:val="variable"/>
    <w:sig w:usb0="A00000FF" w:usb1="500020EB" w:usb2="00000008" w:usb3="00000000" w:csb0="00000193" w:csb1="00000000"/>
  </w:font>
  <w:font w:name="Archivo SemiBold">
    <w:panose1 w:val="00000000000000000000"/>
    <w:charset w:val="00"/>
    <w:family w:val="auto"/>
    <w:pitch w:val="variable"/>
    <w:sig w:usb0="A00000FF" w:usb1="500020EB" w:usb2="00000008" w:usb3="00000000" w:csb0="00000193" w:csb1="00000000"/>
  </w:font>
  <w:font w:name="Interstate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Playfair Display SemiBold">
    <w:altName w:val="Calibri"/>
    <w:charset w:val="00"/>
    <w:family w:val="auto"/>
    <w:pitch w:val="variable"/>
    <w:sig w:usb0="A00002FF" w:usb1="4000207A" w:usb2="00000000" w:usb3="00000000" w:csb0="00000097" w:csb1="00000000"/>
  </w:font>
  <w:font w:name="Interstate Light">
    <w:panose1 w:val="02000506030000020004"/>
    <w:charset w:val="00"/>
    <w:family w:val="auto"/>
    <w:pitch w:val="variable"/>
    <w:sig w:usb0="800000AF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98889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C90276" w14:textId="15E22475" w:rsidR="00455ECA" w:rsidRDefault="00455ECA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8480" behindDoc="0" locked="0" layoutInCell="1" allowOverlap="1" wp14:anchorId="03A6B0B8" wp14:editId="15EE1CCD">
                  <wp:simplePos x="0" y="0"/>
                  <wp:positionH relativeFrom="column">
                    <wp:posOffset>-248285</wp:posOffset>
                  </wp:positionH>
                  <wp:positionV relativeFrom="paragraph">
                    <wp:posOffset>9525</wp:posOffset>
                  </wp:positionV>
                  <wp:extent cx="4219575" cy="1404620"/>
                  <wp:effectExtent l="0" t="0" r="0" b="6350"/>
                  <wp:wrapSquare wrapText="bothSides"/>
                  <wp:docPr id="676529963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19575" cy="140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68680C" w14:textId="5FA4265A" w:rsidR="00455ECA" w:rsidRPr="00455ECA" w:rsidRDefault="006A271A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 w:rsidRPr="006A271A">
                                <w:rPr>
                                  <w:sz w:val="14"/>
                                  <w:szCs w:val="14"/>
                                </w:rPr>
                                <w:t>External HREC Reference:</w:t>
                              </w:r>
                              <w:r w:rsidRPr="006A271A">
                                <w:rPr>
                                  <w:b/>
                                  <w:bCs/>
                                  <w:sz w:val="14"/>
                                  <w:szCs w:val="14"/>
                                </w:rPr>
                                <w:t xml:space="preserve"> XXXXXXX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03A6B0B8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-19.55pt;margin-top:.75pt;width:332.2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zRh+gEAAM4DAAAOAAAAZHJzL2Uyb0RvYy54bWysU9Fu2yAUfZ+0f0C8L7Yjp22sOFXXLtOk&#10;rpvU7QMwxjEacBmQ2NnX74LdNNrepvkBgS/33HvOPWxuR63IUTgvwdS0WOSUCMOhlWZf0+/fdu9u&#10;KP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" filled="f" stroked="f">
                  <v:textbox style="mso-fit-shape-to-text:t">
                    <w:txbxContent>
                      <w:p w14:paraId="0A68680C" w14:textId="5FA4265A" w:rsidR="00455ECA" w:rsidRPr="00455ECA" w:rsidRDefault="006A271A">
                        <w:pPr>
                          <w:rPr>
                            <w:sz w:val="14"/>
                            <w:szCs w:val="14"/>
                          </w:rPr>
                        </w:pPr>
                        <w:r w:rsidRPr="006A271A">
                          <w:rPr>
                            <w:sz w:val="14"/>
                            <w:szCs w:val="14"/>
                          </w:rPr>
                          <w:t>External HREC Reference:</w:t>
                        </w:r>
                        <w:r w:rsidRPr="006A271A">
                          <w:rPr>
                            <w:b/>
                            <w:bCs/>
                            <w:sz w:val="14"/>
                            <w:szCs w:val="14"/>
                          </w:rPr>
                          <w:t xml:space="preserve"> XXXXXXX</w:t>
                        </w:r>
                      </w:p>
                    </w:txbxContent>
                  </v:textbox>
                  <w10:wrap type="square"/>
                </v:shape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37A4F6" w14:textId="66D1B38D" w:rsidR="00482D40" w:rsidRPr="0061176B" w:rsidRDefault="00482D40" w:rsidP="00455E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DED9D" w14:textId="5F3FD9E9" w:rsidR="00854040" w:rsidRPr="00455ECA" w:rsidRDefault="00854040">
    <w:pPr>
      <w:pStyle w:val="Footer"/>
      <w:rPr>
        <w:b/>
        <w:bCs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05D3EA4D" wp14:editId="2DD040E0">
              <wp:simplePos x="0" y="0"/>
              <wp:positionH relativeFrom="margin">
                <wp:posOffset>3659910</wp:posOffset>
              </wp:positionH>
              <wp:positionV relativeFrom="paragraph">
                <wp:posOffset>-521970</wp:posOffset>
              </wp:positionV>
              <wp:extent cx="2360930" cy="1404620"/>
              <wp:effectExtent l="0" t="0" r="0" b="0"/>
              <wp:wrapSquare wrapText="bothSides"/>
              <wp:docPr id="17501857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FFED6A" w14:textId="77777777" w:rsidR="00A86EA2" w:rsidRPr="00A86EA2" w:rsidRDefault="00A86EA2" w:rsidP="00A86EA2">
                          <w:pPr>
                            <w:jc w:val="right"/>
                            <w:rPr>
                              <w:rFonts w:ascii="Tiempos Text" w:hAnsi="Tiempos Text"/>
                              <w:i/>
                              <w:iCs/>
                              <w:sz w:val="24"/>
                              <w:lang w:val="en-US"/>
                            </w:rPr>
                          </w:pPr>
                          <w:r w:rsidRPr="00A86EA2">
                            <w:rPr>
                              <w:rFonts w:ascii="Tiempos Text" w:hAnsi="Tiempos Text"/>
                              <w:i/>
                              <w:iCs/>
                              <w:sz w:val="24"/>
                              <w:lang w:val="en-US"/>
                            </w:rPr>
                            <w:t>bond.edu.au</w:t>
                          </w:r>
                        </w:p>
                        <w:p w14:paraId="1643B462" w14:textId="77777777" w:rsidR="00854040" w:rsidRPr="002B7E72" w:rsidRDefault="00A86EA2" w:rsidP="00A86EA2">
                          <w:pPr>
                            <w:jc w:val="right"/>
                            <w:rPr>
                              <w:lang w:val="en-US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en-US"/>
                            </w:rPr>
                            <w:t>ABN 88 101 694121</w:t>
                          </w:r>
                          <w:r>
                            <w:rPr>
                              <w:sz w:val="16"/>
                              <w:szCs w:val="16"/>
                              <w:lang w:val="en-US"/>
                            </w:rPr>
                            <w:br/>
                          </w:r>
                          <w:r w:rsidR="002B7E72">
                            <w:rPr>
                              <w:sz w:val="16"/>
                              <w:szCs w:val="16"/>
                              <w:lang w:val="en-US"/>
                            </w:rPr>
                            <w:t xml:space="preserve">CRICOS </w:t>
                          </w:r>
                          <w:r>
                            <w:rPr>
                              <w:sz w:val="16"/>
                              <w:szCs w:val="16"/>
                              <w:lang w:val="en-US"/>
                            </w:rPr>
                            <w:t>00017B    TEQSA PRV12072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5D3EA4D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288.2pt;margin-top:-41.1pt;width:185.9pt;height:110.6pt;z-index:25166438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" filled="f" stroked="f">
              <v:textbox style="mso-fit-shape-to-text:t">
                <w:txbxContent>
                  <w:p w14:paraId="15FFED6A" w14:textId="77777777" w:rsidR="00A86EA2" w:rsidRPr="00A86EA2" w:rsidRDefault="00A86EA2" w:rsidP="00A86EA2">
                    <w:pPr>
                      <w:jc w:val="right"/>
                      <w:rPr>
                        <w:rFonts w:ascii="Tiempos Text" w:hAnsi="Tiempos Text"/>
                        <w:i/>
                        <w:iCs/>
                        <w:sz w:val="24"/>
                        <w:lang w:val="en-US"/>
                      </w:rPr>
                    </w:pPr>
                    <w:r w:rsidRPr="00A86EA2">
                      <w:rPr>
                        <w:rFonts w:ascii="Tiempos Text" w:hAnsi="Tiempos Text"/>
                        <w:i/>
                        <w:iCs/>
                        <w:sz w:val="24"/>
                        <w:lang w:val="en-US"/>
                      </w:rPr>
                      <w:t>bond.edu.au</w:t>
                    </w:r>
                  </w:p>
                  <w:p w14:paraId="1643B462" w14:textId="77777777" w:rsidR="00854040" w:rsidRPr="002B7E72" w:rsidRDefault="00A86EA2" w:rsidP="00A86EA2">
                    <w:pPr>
                      <w:jc w:val="right"/>
                      <w:rPr>
                        <w:lang w:val="en-US"/>
                      </w:rPr>
                    </w:pPr>
                    <w:r>
                      <w:rPr>
                        <w:sz w:val="16"/>
                        <w:szCs w:val="16"/>
                        <w:lang w:val="en-US"/>
                      </w:rPr>
                      <w:t>ABN 88 101 694121</w:t>
                    </w:r>
                    <w:r>
                      <w:rPr>
                        <w:sz w:val="16"/>
                        <w:szCs w:val="16"/>
                        <w:lang w:val="en-US"/>
                      </w:rPr>
                      <w:br/>
                    </w:r>
                    <w:r w:rsidR="002B7E72">
                      <w:rPr>
                        <w:sz w:val="16"/>
                        <w:szCs w:val="16"/>
                        <w:lang w:val="en-US"/>
                      </w:rPr>
                      <w:t xml:space="preserve">CRICOS </w:t>
                    </w:r>
                    <w:r>
                      <w:rPr>
                        <w:sz w:val="16"/>
                        <w:szCs w:val="16"/>
                        <w:lang w:val="en-US"/>
                      </w:rPr>
                      <w:t>00017B    TEQSA PRV12072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DA6AF6">
      <w:t>Gatekeeper letter</w:t>
    </w:r>
    <w:r w:rsidR="00CF6B51">
      <w:t xml:space="preserve">: </w:t>
    </w:r>
    <w:r w:rsidR="00CF6B51">
      <w:rPr>
        <w:b/>
        <w:bCs/>
      </w:rPr>
      <w:t>XXXXXXX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D7D40" w14:textId="77777777" w:rsidR="00D54627" w:rsidRDefault="00D54627" w:rsidP="00482D40">
      <w:pPr>
        <w:spacing w:before="0" w:after="0"/>
      </w:pPr>
      <w:r>
        <w:separator/>
      </w:r>
    </w:p>
  </w:footnote>
  <w:footnote w:type="continuationSeparator" w:id="0">
    <w:p w14:paraId="51516FC3" w14:textId="77777777" w:rsidR="00D54627" w:rsidRDefault="00D54627" w:rsidP="00482D4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D4A25" w14:textId="77777777" w:rsidR="00CD01E8" w:rsidRDefault="00627F65">
    <w:pPr>
      <w:pStyle w:val="Head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3B91D238" wp14:editId="643A76CC">
          <wp:simplePos x="0" y="0"/>
          <wp:positionH relativeFrom="page">
            <wp:align>left</wp:align>
          </wp:positionH>
          <wp:positionV relativeFrom="paragraph">
            <wp:posOffset>-451023</wp:posOffset>
          </wp:positionV>
          <wp:extent cx="2672715" cy="1358900"/>
          <wp:effectExtent l="0" t="0" r="0" b="0"/>
          <wp:wrapTopAndBottom/>
          <wp:docPr id="1399350111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927905" name="Picture 1" descr="A blue text on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5106" t="-3430" b="13335"/>
                  <a:stretch/>
                </pic:blipFill>
                <pic:spPr bwMode="auto">
                  <a:xfrm>
                    <a:off x="0" y="0"/>
                    <a:ext cx="2672715" cy="1358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BE0C2" w14:textId="77777777" w:rsidR="00786A8B" w:rsidRDefault="00627F65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1EC62C0" wp14:editId="54953624">
              <wp:simplePos x="0" y="0"/>
              <wp:positionH relativeFrom="margin">
                <wp:posOffset>2065655</wp:posOffset>
              </wp:positionH>
              <wp:positionV relativeFrom="paragraph">
                <wp:posOffset>134620</wp:posOffset>
              </wp:positionV>
              <wp:extent cx="4210050" cy="64833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0050" cy="648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0" w:type="auto"/>
                            <w:tblInd w:w="426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2705"/>
                            <w:gridCol w:w="3197"/>
                          </w:tblGrid>
                          <w:tr w:rsidR="00916845" w14:paraId="5B4344B3" w14:textId="77777777" w:rsidTr="00916845">
                            <w:tc>
                              <w:tcPr>
                                <w:tcW w:w="2705" w:type="dxa"/>
                              </w:tcPr>
                              <w:p w14:paraId="29558DFE" w14:textId="77777777" w:rsidR="00916845" w:rsidRPr="00916845" w:rsidRDefault="00916845" w:rsidP="00916845">
                                <w:pPr>
                                  <w:spacing w:line="288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916845">
                                  <w:rPr>
                                    <w:sz w:val="16"/>
                                    <w:szCs w:val="16"/>
                                  </w:rPr>
                                  <w:t xml:space="preserve">Bond University </w:t>
                                </w:r>
                                <w:r w:rsidRPr="00916845">
                                  <w:rPr>
                                    <w:sz w:val="16"/>
                                    <w:szCs w:val="16"/>
                                  </w:rPr>
                                  <w:br/>
                                  <w:t xml:space="preserve">Gold Coast, Queensland 4226 </w:t>
                                </w:r>
                                <w:r w:rsidRPr="00916845"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Australia</w:t>
                                </w:r>
                              </w:p>
                            </w:tc>
                            <w:tc>
                              <w:tcPr>
                                <w:tcW w:w="3197" w:type="dxa"/>
                              </w:tcPr>
                              <w:p w14:paraId="52352117" w14:textId="77777777" w:rsidR="00916845" w:rsidRPr="00916845" w:rsidRDefault="00916845" w:rsidP="00916845">
                                <w:pPr>
                                  <w:spacing w:line="288" w:lineRule="auto"/>
                                  <w:rPr>
                                    <w:sz w:val="16"/>
                                    <w:szCs w:val="16"/>
                                  </w:rPr>
                                </w:pPr>
                                <w:bookmarkStart w:id="0" w:name="_Hlk202536418"/>
                                <w:r w:rsidRPr="00916845">
                                  <w:rPr>
                                    <w:sz w:val="16"/>
                                    <w:szCs w:val="16"/>
                                  </w:rPr>
                                  <w:t>Toll free: 1800 074 074 (within Australia)</w:t>
                                </w:r>
                                <w:r w:rsidRPr="00916845"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Phone: +61 5595 1111 (from overseas)</w:t>
                                </w:r>
                                <w:r w:rsidRPr="00916845">
                                  <w:rPr>
                                    <w:sz w:val="16"/>
                                    <w:szCs w:val="16"/>
                                  </w:rPr>
                                  <w:br/>
                                  <w:t>Email: information@bond.edu.au</w:t>
                                </w:r>
                                <w:bookmarkEnd w:id="0"/>
                              </w:p>
                            </w:tc>
                          </w:tr>
                        </w:tbl>
                        <w:p w14:paraId="3EAF5C99" w14:textId="77777777" w:rsidR="00A43267" w:rsidRDefault="00A43267" w:rsidP="00916845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EC62C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62.65pt;margin-top:10.6pt;width:331.5pt;height:51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" filled="f" stroked="f">
              <v:textbox>
                <w:txbxContent>
                  <w:tbl>
                    <w:tblPr>
                      <w:tblStyle w:val="TableGrid"/>
                      <w:tblW w:w="0" w:type="auto"/>
                      <w:tblInd w:w="426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2705"/>
                      <w:gridCol w:w="3197"/>
                    </w:tblGrid>
                    <w:tr w:rsidR="00916845" w14:paraId="5B4344B3" w14:textId="77777777" w:rsidTr="00916845">
                      <w:tc>
                        <w:tcPr>
                          <w:tcW w:w="2705" w:type="dxa"/>
                        </w:tcPr>
                        <w:p w14:paraId="29558DFE" w14:textId="77777777" w:rsidR="00916845" w:rsidRPr="00916845" w:rsidRDefault="00916845" w:rsidP="00916845">
                          <w:pPr>
                            <w:spacing w:line="288" w:lineRule="auto"/>
                            <w:rPr>
                              <w:sz w:val="16"/>
                              <w:szCs w:val="16"/>
                            </w:rPr>
                          </w:pPr>
                          <w:r w:rsidRPr="00916845">
                            <w:rPr>
                              <w:sz w:val="16"/>
                              <w:szCs w:val="16"/>
                            </w:rPr>
                            <w:t xml:space="preserve">Bond University </w:t>
                          </w:r>
                          <w:r w:rsidRPr="00916845">
                            <w:rPr>
                              <w:sz w:val="16"/>
                              <w:szCs w:val="16"/>
                            </w:rPr>
                            <w:br/>
                            <w:t xml:space="preserve">Gold Coast, Queensland 4226 </w:t>
                          </w:r>
                          <w:r w:rsidRPr="00916845">
                            <w:rPr>
                              <w:sz w:val="16"/>
                              <w:szCs w:val="16"/>
                            </w:rPr>
                            <w:br/>
                            <w:t>Australia</w:t>
                          </w:r>
                        </w:p>
                      </w:tc>
                      <w:tc>
                        <w:tcPr>
                          <w:tcW w:w="3197" w:type="dxa"/>
                        </w:tcPr>
                        <w:p w14:paraId="52352117" w14:textId="77777777" w:rsidR="00916845" w:rsidRPr="00916845" w:rsidRDefault="00916845" w:rsidP="00916845">
                          <w:pPr>
                            <w:spacing w:line="288" w:lineRule="auto"/>
                            <w:rPr>
                              <w:sz w:val="16"/>
                              <w:szCs w:val="16"/>
                            </w:rPr>
                          </w:pPr>
                          <w:bookmarkStart w:id="1" w:name="_Hlk202536418"/>
                          <w:r w:rsidRPr="00916845">
                            <w:rPr>
                              <w:sz w:val="16"/>
                              <w:szCs w:val="16"/>
                            </w:rPr>
                            <w:t>Toll free: 1800 074 074 (within Australia)</w:t>
                          </w:r>
                          <w:r w:rsidRPr="00916845">
                            <w:rPr>
                              <w:sz w:val="16"/>
                              <w:szCs w:val="16"/>
                            </w:rPr>
                            <w:br/>
                            <w:t>Phone: +61 5595 1111 (from overseas)</w:t>
                          </w:r>
                          <w:r w:rsidRPr="00916845">
                            <w:rPr>
                              <w:sz w:val="16"/>
                              <w:szCs w:val="16"/>
                            </w:rPr>
                            <w:br/>
                            <w:t>Email: information@bond.edu.au</w:t>
                          </w:r>
                          <w:bookmarkEnd w:id="1"/>
                        </w:p>
                      </w:tc>
                    </w:tr>
                  </w:tbl>
                  <w:p w14:paraId="3EAF5C99" w14:textId="77777777" w:rsidR="00A43267" w:rsidRDefault="00A43267" w:rsidP="00916845"/>
                </w:txbxContent>
              </v:textbox>
              <w10:wrap type="square" anchorx="margin"/>
            </v:shape>
          </w:pict>
        </mc:Fallback>
      </mc:AlternateContent>
    </w:r>
    <w:r w:rsidR="00CD01E8">
      <w:rPr>
        <w:noProof/>
      </w:rPr>
      <w:drawing>
        <wp:anchor distT="0" distB="0" distL="114300" distR="114300" simplePos="0" relativeHeight="251660288" behindDoc="0" locked="0" layoutInCell="1" allowOverlap="1" wp14:anchorId="7B4AED79" wp14:editId="04853877">
          <wp:simplePos x="0" y="0"/>
          <wp:positionH relativeFrom="margin">
            <wp:posOffset>-842587</wp:posOffset>
          </wp:positionH>
          <wp:positionV relativeFrom="paragraph">
            <wp:posOffset>-455930</wp:posOffset>
          </wp:positionV>
          <wp:extent cx="2672715" cy="1358900"/>
          <wp:effectExtent l="0" t="0" r="0" b="0"/>
          <wp:wrapTopAndBottom/>
          <wp:docPr id="1178055022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927905" name="Picture 1" descr="A blue text on a black background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5106" t="-3430" b="13335"/>
                  <a:stretch/>
                </pic:blipFill>
                <pic:spPr bwMode="auto">
                  <a:xfrm>
                    <a:off x="0" y="0"/>
                    <a:ext cx="2672715" cy="1358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D6072"/>
    <w:multiLevelType w:val="multilevel"/>
    <w:tmpl w:val="6E82C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CC4EE9"/>
    <w:multiLevelType w:val="multilevel"/>
    <w:tmpl w:val="13BA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2949D4"/>
    <w:multiLevelType w:val="hybridMultilevel"/>
    <w:tmpl w:val="22EAACA6"/>
    <w:lvl w:ilvl="0" w:tplc="EBB07CE8">
      <w:start w:val="1"/>
      <w:numFmt w:val="decimal"/>
      <w:pStyle w:val="Bodylist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6757F"/>
    <w:multiLevelType w:val="hybridMultilevel"/>
    <w:tmpl w:val="A65E0222"/>
    <w:lvl w:ilvl="0" w:tplc="D494E4B8">
      <w:start w:val="1"/>
      <w:numFmt w:val="bullet"/>
      <w:pStyle w:val="Body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D04D0"/>
    <w:multiLevelType w:val="multilevel"/>
    <w:tmpl w:val="9CD4D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8F3F30"/>
    <w:multiLevelType w:val="hybridMultilevel"/>
    <w:tmpl w:val="405087BE"/>
    <w:lvl w:ilvl="0" w:tplc="0C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CE382D"/>
    <w:multiLevelType w:val="hybridMultilevel"/>
    <w:tmpl w:val="822085EC"/>
    <w:lvl w:ilvl="0" w:tplc="0C090001">
      <w:start w:val="1"/>
      <w:numFmt w:val="bullet"/>
      <w:lvlText w:val=""/>
      <w:lvlJc w:val="left"/>
      <w:pPr>
        <w:ind w:left="930" w:hanging="5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D546D"/>
    <w:multiLevelType w:val="hybridMultilevel"/>
    <w:tmpl w:val="6930E7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885567">
    <w:abstractNumId w:val="3"/>
  </w:num>
  <w:num w:numId="2" w16cid:durableId="534272717">
    <w:abstractNumId w:val="2"/>
  </w:num>
  <w:num w:numId="3" w16cid:durableId="158355533">
    <w:abstractNumId w:val="1"/>
  </w:num>
  <w:num w:numId="4" w16cid:durableId="522400637">
    <w:abstractNumId w:val="7"/>
  </w:num>
  <w:num w:numId="5" w16cid:durableId="1733890890">
    <w:abstractNumId w:val="6"/>
  </w:num>
  <w:num w:numId="6" w16cid:durableId="1499224243">
    <w:abstractNumId w:val="5"/>
  </w:num>
  <w:num w:numId="7" w16cid:durableId="2045329216">
    <w:abstractNumId w:val="4"/>
  </w:num>
  <w:num w:numId="8" w16cid:durableId="1838303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7E0"/>
    <w:rsid w:val="00097805"/>
    <w:rsid w:val="000C5B41"/>
    <w:rsid w:val="000D3585"/>
    <w:rsid w:val="000D765A"/>
    <w:rsid w:val="00185227"/>
    <w:rsid w:val="001B2FCD"/>
    <w:rsid w:val="001B4827"/>
    <w:rsid w:val="001C4E3F"/>
    <w:rsid w:val="00206989"/>
    <w:rsid w:val="0024773A"/>
    <w:rsid w:val="00282104"/>
    <w:rsid w:val="00286AFB"/>
    <w:rsid w:val="002B7E72"/>
    <w:rsid w:val="002C6136"/>
    <w:rsid w:val="003150AB"/>
    <w:rsid w:val="00315569"/>
    <w:rsid w:val="00367FE6"/>
    <w:rsid w:val="00392308"/>
    <w:rsid w:val="003E7858"/>
    <w:rsid w:val="00455ECA"/>
    <w:rsid w:val="004721A1"/>
    <w:rsid w:val="00482D40"/>
    <w:rsid w:val="004E56F0"/>
    <w:rsid w:val="00504EB3"/>
    <w:rsid w:val="00520E32"/>
    <w:rsid w:val="00522F88"/>
    <w:rsid w:val="00584899"/>
    <w:rsid w:val="005B25FB"/>
    <w:rsid w:val="005F5719"/>
    <w:rsid w:val="0061176B"/>
    <w:rsid w:val="0062341B"/>
    <w:rsid w:val="00627F65"/>
    <w:rsid w:val="00637F42"/>
    <w:rsid w:val="006A271A"/>
    <w:rsid w:val="006C05CC"/>
    <w:rsid w:val="006D3DC5"/>
    <w:rsid w:val="006E16F3"/>
    <w:rsid w:val="00786A8B"/>
    <w:rsid w:val="0079640F"/>
    <w:rsid w:val="007B41D2"/>
    <w:rsid w:val="00837B6E"/>
    <w:rsid w:val="00854040"/>
    <w:rsid w:val="00854E0D"/>
    <w:rsid w:val="008B0BA7"/>
    <w:rsid w:val="008B3A5A"/>
    <w:rsid w:val="008E59E8"/>
    <w:rsid w:val="008F685F"/>
    <w:rsid w:val="00916845"/>
    <w:rsid w:val="00986411"/>
    <w:rsid w:val="009B41BE"/>
    <w:rsid w:val="009D78EB"/>
    <w:rsid w:val="00A3783C"/>
    <w:rsid w:val="00A43267"/>
    <w:rsid w:val="00A57F14"/>
    <w:rsid w:val="00A86EA2"/>
    <w:rsid w:val="00AB09ED"/>
    <w:rsid w:val="00AC5946"/>
    <w:rsid w:val="00AF205B"/>
    <w:rsid w:val="00B06362"/>
    <w:rsid w:val="00B063B4"/>
    <w:rsid w:val="00B23CF2"/>
    <w:rsid w:val="00B4612B"/>
    <w:rsid w:val="00B85E69"/>
    <w:rsid w:val="00BC6828"/>
    <w:rsid w:val="00C32B1B"/>
    <w:rsid w:val="00C413D7"/>
    <w:rsid w:val="00CC4F30"/>
    <w:rsid w:val="00CD01E8"/>
    <w:rsid w:val="00CF6B51"/>
    <w:rsid w:val="00D54627"/>
    <w:rsid w:val="00D755EB"/>
    <w:rsid w:val="00DA6AF6"/>
    <w:rsid w:val="00DD40F7"/>
    <w:rsid w:val="00ED4116"/>
    <w:rsid w:val="00F55A6E"/>
    <w:rsid w:val="00F91E5B"/>
    <w:rsid w:val="00FA63E6"/>
    <w:rsid w:val="00FC4A08"/>
    <w:rsid w:val="00FC5AE6"/>
    <w:rsid w:val="00FC77E0"/>
    <w:rsid w:val="1198D39F"/>
    <w:rsid w:val="147A8040"/>
    <w:rsid w:val="20B4E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A20FF"/>
  <w15:chartTrackingRefBased/>
  <w15:docId w15:val="{99C5C3F6-751D-45C9-ACF7-2DCD094B1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20E32"/>
    <w:pPr>
      <w:spacing w:before="80" w:after="80" w:line="240" w:lineRule="auto"/>
    </w:pPr>
    <w:rPr>
      <w:rFonts w:ascii="Archivo" w:hAnsi="Archivo"/>
      <w:color w:val="003663" w:themeColor="text1"/>
      <w:sz w:val="20"/>
    </w:rPr>
  </w:style>
  <w:style w:type="paragraph" w:styleId="Heading1">
    <w:name w:val="heading 1"/>
    <w:basedOn w:val="Normal"/>
    <w:next w:val="Bodycopy"/>
    <w:link w:val="Heading1Char"/>
    <w:uiPriority w:val="9"/>
    <w:qFormat/>
    <w:rsid w:val="005F5719"/>
    <w:pPr>
      <w:keepNext/>
      <w:keepLines/>
      <w:spacing w:before="480" w:after="480"/>
      <w:outlineLvl w:val="0"/>
    </w:pPr>
    <w:rPr>
      <w:rFonts w:ascii="Tiempos Text" w:eastAsiaTheme="majorEastAsia" w:hAnsi="Tiempos Text" w:cstheme="majorBidi"/>
      <w:sz w:val="40"/>
      <w:szCs w:val="40"/>
    </w:rPr>
  </w:style>
  <w:style w:type="paragraph" w:styleId="Heading2">
    <w:name w:val="heading 2"/>
    <w:basedOn w:val="Normal"/>
    <w:next w:val="Bodycopy"/>
    <w:link w:val="Heading2Char"/>
    <w:uiPriority w:val="9"/>
    <w:unhideWhenUsed/>
    <w:qFormat/>
    <w:rsid w:val="0061176B"/>
    <w:pPr>
      <w:keepNext/>
      <w:keepLines/>
      <w:spacing w:before="360" w:after="160"/>
      <w:outlineLvl w:val="1"/>
    </w:pPr>
    <w:rPr>
      <w:rFonts w:ascii="Archivo Condensed SemiBold" w:eastAsiaTheme="majorEastAsia" w:hAnsi="Archivo Condensed SemiBold" w:cstheme="majorBidi"/>
      <w:caps/>
      <w:sz w:val="32"/>
      <w:szCs w:val="32"/>
    </w:rPr>
  </w:style>
  <w:style w:type="paragraph" w:styleId="Heading3">
    <w:name w:val="heading 3"/>
    <w:basedOn w:val="Normal"/>
    <w:next w:val="Bodycopy"/>
    <w:link w:val="Heading3Char"/>
    <w:uiPriority w:val="9"/>
    <w:unhideWhenUsed/>
    <w:qFormat/>
    <w:rsid w:val="0061176B"/>
    <w:pPr>
      <w:keepNext/>
      <w:keepLines/>
      <w:spacing w:before="360" w:after="120"/>
      <w:outlineLvl w:val="2"/>
    </w:pPr>
    <w:rPr>
      <w:rFonts w:ascii="Archivo Condensed SemiBold" w:eastAsiaTheme="majorEastAsia" w:hAnsi="Archivo Condensed SemiBold" w:cstheme="majorBidi"/>
      <w:caps/>
      <w:sz w:val="28"/>
      <w:szCs w:val="28"/>
    </w:rPr>
  </w:style>
  <w:style w:type="paragraph" w:styleId="Heading4">
    <w:name w:val="heading 4"/>
    <w:basedOn w:val="Normal"/>
    <w:next w:val="Bodycopy"/>
    <w:link w:val="Heading4Char"/>
    <w:uiPriority w:val="9"/>
    <w:unhideWhenUsed/>
    <w:qFormat/>
    <w:rsid w:val="0061176B"/>
    <w:pPr>
      <w:keepNext/>
      <w:keepLines/>
      <w:spacing w:before="240" w:after="120"/>
      <w:outlineLvl w:val="3"/>
    </w:pPr>
    <w:rPr>
      <w:rFonts w:ascii="Archivo SemiBold" w:eastAsiaTheme="majorEastAsia" w:hAnsi="Archivo SemiBold" w:cstheme="majorBidi"/>
      <w:iCs/>
      <w:sz w:val="24"/>
    </w:rPr>
  </w:style>
  <w:style w:type="paragraph" w:styleId="Heading5">
    <w:name w:val="heading 5"/>
    <w:basedOn w:val="Normal"/>
    <w:next w:val="Bodycopy"/>
    <w:link w:val="Heading5Char"/>
    <w:uiPriority w:val="9"/>
    <w:unhideWhenUsed/>
    <w:qFormat/>
    <w:rsid w:val="0061176B"/>
    <w:pPr>
      <w:keepNext/>
      <w:keepLines/>
      <w:spacing w:before="240" w:after="120"/>
      <w:outlineLvl w:val="4"/>
    </w:pPr>
    <w:rPr>
      <w:rFonts w:ascii="Archivo SemiBold" w:eastAsiaTheme="majorEastAsia" w:hAnsi="Archivo SemiBold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6F0"/>
    <w:pPr>
      <w:keepNext/>
      <w:keepLines/>
      <w:spacing w:before="40" w:after="0"/>
      <w:outlineLvl w:val="5"/>
    </w:pPr>
    <w:rPr>
      <w:rFonts w:ascii="Interstate" w:eastAsiaTheme="majorEastAsia" w:hAnsi="Interstate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41B"/>
    <w:pPr>
      <w:keepNext/>
      <w:keepLines/>
      <w:spacing w:before="40" w:after="0"/>
      <w:outlineLvl w:val="6"/>
    </w:pPr>
    <w:rPr>
      <w:rFonts w:eastAsiaTheme="majorEastAsia" w:cstheme="majorBidi"/>
      <w:color w:val="0084F2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41B"/>
    <w:pPr>
      <w:keepNext/>
      <w:keepLines/>
      <w:spacing w:after="0"/>
      <w:outlineLvl w:val="7"/>
    </w:pPr>
    <w:rPr>
      <w:rFonts w:eastAsiaTheme="majorEastAsia" w:cstheme="majorBidi"/>
      <w:i/>
      <w:iCs/>
      <w:color w:val="0058A1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41B"/>
    <w:pPr>
      <w:keepNext/>
      <w:keepLines/>
      <w:spacing w:after="0"/>
      <w:outlineLvl w:val="8"/>
    </w:pPr>
    <w:rPr>
      <w:rFonts w:eastAsiaTheme="majorEastAsia" w:cstheme="majorBidi"/>
      <w:color w:val="0058A1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719"/>
    <w:rPr>
      <w:rFonts w:ascii="Tiempos Text" w:eastAsiaTheme="majorEastAsia" w:hAnsi="Tiempos Text" w:cstheme="majorBidi"/>
      <w:color w:val="003663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176B"/>
    <w:rPr>
      <w:rFonts w:ascii="Archivo Condensed SemiBold" w:eastAsiaTheme="majorEastAsia" w:hAnsi="Archivo Condensed SemiBold" w:cstheme="majorBidi"/>
      <w:caps/>
      <w:color w:val="003663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1176B"/>
    <w:rPr>
      <w:rFonts w:ascii="Archivo Condensed SemiBold" w:eastAsiaTheme="majorEastAsia" w:hAnsi="Archivo Condensed SemiBold" w:cstheme="majorBidi"/>
      <w:caps/>
      <w:color w:val="003663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1176B"/>
    <w:rPr>
      <w:rFonts w:ascii="Archivo SemiBold" w:eastAsiaTheme="majorEastAsia" w:hAnsi="Archivo SemiBold" w:cstheme="majorBidi"/>
      <w:iCs/>
      <w:color w:val="003663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61176B"/>
    <w:rPr>
      <w:rFonts w:ascii="Archivo SemiBold" w:eastAsiaTheme="majorEastAsia" w:hAnsi="Archivo SemiBold" w:cstheme="majorBidi"/>
      <w:color w:val="003663" w:themeColor="text1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6F0"/>
    <w:rPr>
      <w:rFonts w:ascii="Interstate" w:eastAsiaTheme="majorEastAsia" w:hAnsi="Interstate" w:cstheme="majorBidi"/>
      <w:iCs/>
      <w:color w:val="003663" w:themeColor="text1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41B"/>
    <w:rPr>
      <w:rFonts w:eastAsiaTheme="majorEastAsia" w:cstheme="majorBidi"/>
      <w:color w:val="0084F2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41B"/>
    <w:rPr>
      <w:rFonts w:eastAsiaTheme="majorEastAsia" w:cstheme="majorBidi"/>
      <w:i/>
      <w:iCs/>
      <w:color w:val="0058A1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41B"/>
    <w:rPr>
      <w:rFonts w:eastAsiaTheme="majorEastAsia" w:cstheme="majorBidi"/>
      <w:color w:val="0058A1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AE6"/>
    <w:pPr>
      <w:contextualSpacing/>
    </w:pPr>
    <w:rPr>
      <w:rFonts w:ascii="Playfair Display SemiBold" w:eastAsiaTheme="majorEastAsia" w:hAnsi="Playfair Display SemiBold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AE6"/>
    <w:rPr>
      <w:rFonts w:ascii="Playfair Display SemiBold" w:eastAsiaTheme="majorEastAsia" w:hAnsi="Playfair Display SemiBold" w:cstheme="majorBidi"/>
      <w:color w:val="003663" w:themeColor="text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176B"/>
    <w:pPr>
      <w:numPr>
        <w:ilvl w:val="1"/>
      </w:numPr>
      <w:spacing w:before="360"/>
    </w:pPr>
    <w:rPr>
      <w:rFonts w:eastAsiaTheme="majorEastAsia" w:cstheme="majorBidi"/>
      <w:caps/>
      <w:spacing w:val="15"/>
      <w:sz w:val="24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176B"/>
    <w:rPr>
      <w:rFonts w:ascii="Archivo" w:eastAsiaTheme="majorEastAsia" w:hAnsi="Archivo" w:cstheme="majorBidi"/>
      <w:caps/>
      <w:color w:val="003663" w:themeColor="text1"/>
      <w:spacing w:val="15"/>
      <w:szCs w:val="28"/>
    </w:rPr>
  </w:style>
  <w:style w:type="paragraph" w:styleId="Header">
    <w:name w:val="header"/>
    <w:basedOn w:val="Normal"/>
    <w:link w:val="HeaderChar"/>
    <w:uiPriority w:val="99"/>
    <w:unhideWhenUsed/>
    <w:rsid w:val="00482D40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482D40"/>
    <w:rPr>
      <w:rFonts w:ascii="Interstate Light" w:hAnsi="Interstate Light"/>
      <w:color w:val="003663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F91E5B"/>
    <w:pPr>
      <w:tabs>
        <w:tab w:val="center" w:pos="4513"/>
        <w:tab w:val="right" w:pos="9026"/>
      </w:tabs>
      <w:spacing w:before="0" w:after="0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91E5B"/>
    <w:rPr>
      <w:rFonts w:ascii="Interstate Light" w:hAnsi="Interstate Light"/>
      <w:color w:val="003663" w:themeColor="text1"/>
      <w:sz w:val="14"/>
    </w:rPr>
  </w:style>
  <w:style w:type="character" w:styleId="Hyperlink">
    <w:name w:val="Hyperlink"/>
    <w:basedOn w:val="DefaultParagraphFont"/>
    <w:uiPriority w:val="99"/>
    <w:unhideWhenUsed/>
    <w:rsid w:val="00F91E5B"/>
    <w:rPr>
      <w:color w:val="004C8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1E5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61176B"/>
    <w:pPr>
      <w:tabs>
        <w:tab w:val="right" w:leader="underscore" w:pos="7503"/>
      </w:tabs>
      <w:spacing w:after="100"/>
      <w:ind w:left="1701" w:firstLine="142"/>
    </w:pPr>
    <w:rPr>
      <w:noProof/>
    </w:rPr>
  </w:style>
  <w:style w:type="paragraph" w:customStyle="1" w:styleId="Bodycopy">
    <w:name w:val="Body copy"/>
    <w:basedOn w:val="Normal"/>
    <w:qFormat/>
    <w:rsid w:val="0061176B"/>
    <w:pPr>
      <w:spacing w:before="120" w:after="120" w:line="264" w:lineRule="auto"/>
    </w:pPr>
    <w:rPr>
      <w:lang w:val="en-US"/>
    </w:rPr>
  </w:style>
  <w:style w:type="paragraph" w:customStyle="1" w:styleId="Bodybullets">
    <w:name w:val="Body bullets"/>
    <w:basedOn w:val="Bodycopy"/>
    <w:qFormat/>
    <w:rsid w:val="00482D40"/>
    <w:pPr>
      <w:numPr>
        <w:numId w:val="1"/>
      </w:numPr>
      <w:ind w:left="454" w:hanging="227"/>
    </w:pPr>
  </w:style>
  <w:style w:type="paragraph" w:customStyle="1" w:styleId="Bodylist">
    <w:name w:val="Body list"/>
    <w:basedOn w:val="Bodybullets"/>
    <w:qFormat/>
    <w:rsid w:val="00482D40"/>
    <w:pPr>
      <w:numPr>
        <w:numId w:val="2"/>
      </w:numPr>
      <w:ind w:left="454" w:hanging="227"/>
    </w:pPr>
  </w:style>
  <w:style w:type="paragraph" w:customStyle="1" w:styleId="Imagecaption">
    <w:name w:val="Image caption"/>
    <w:basedOn w:val="Bodycopy"/>
    <w:qFormat/>
    <w:rsid w:val="006E16F3"/>
    <w:pPr>
      <w:spacing w:before="360"/>
      <w:ind w:left="357" w:hanging="357"/>
    </w:pPr>
    <w:rPr>
      <w:sz w:val="16"/>
    </w:rPr>
  </w:style>
  <w:style w:type="paragraph" w:styleId="TOC3">
    <w:name w:val="toc 3"/>
    <w:basedOn w:val="Normal"/>
    <w:next w:val="Normal"/>
    <w:autoRedefine/>
    <w:uiPriority w:val="39"/>
    <w:unhideWhenUsed/>
    <w:rsid w:val="0061176B"/>
    <w:pPr>
      <w:spacing w:after="100"/>
      <w:ind w:left="400"/>
    </w:pPr>
  </w:style>
  <w:style w:type="paragraph" w:styleId="TOC2">
    <w:name w:val="toc 2"/>
    <w:basedOn w:val="Normal"/>
    <w:next w:val="Normal"/>
    <w:autoRedefine/>
    <w:uiPriority w:val="39"/>
    <w:unhideWhenUsed/>
    <w:rsid w:val="0061176B"/>
    <w:pPr>
      <w:tabs>
        <w:tab w:val="right" w:leader="underscore" w:pos="7503"/>
      </w:tabs>
      <w:spacing w:after="100"/>
      <w:ind w:left="1701" w:firstLine="142"/>
    </w:pPr>
    <w:rPr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6D3D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3DC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3DC5"/>
    <w:rPr>
      <w:rFonts w:ascii="Interstate Light" w:hAnsi="Interstate Light"/>
      <w:color w:val="003663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D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DC5"/>
    <w:rPr>
      <w:rFonts w:ascii="Interstate Light" w:hAnsi="Interstate Light"/>
      <w:b/>
      <w:bCs/>
      <w:color w:val="003663" w:themeColor="text1"/>
      <w:sz w:val="20"/>
      <w:szCs w:val="20"/>
    </w:rPr>
  </w:style>
  <w:style w:type="table" w:styleId="TableGrid">
    <w:name w:val="Table Grid"/>
    <w:basedOn w:val="TableNormal"/>
    <w:uiPriority w:val="39"/>
    <w:rsid w:val="009168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5ECA"/>
    <w:pPr>
      <w:spacing w:before="0" w:after="180"/>
      <w:ind w:left="720" w:hanging="288"/>
      <w:contextualSpacing/>
    </w:pPr>
    <w:rPr>
      <w:rFonts w:asciiTheme="minorHAnsi" w:hAnsiTheme="minorHAnsi"/>
      <w:color w:val="141B31" w:themeColor="text2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1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5085">
          <w:marLeft w:val="0"/>
          <w:marRight w:val="0"/>
          <w:marTop w:val="0"/>
          <w:marBottom w:val="0"/>
          <w:divBdr>
            <w:top w:val="single" w:sz="12" w:space="0" w:color="003663"/>
            <w:left w:val="single" w:sz="12" w:space="0" w:color="003663"/>
            <w:bottom w:val="single" w:sz="12" w:space="0" w:color="003663"/>
            <w:right w:val="single" w:sz="12" w:space="0" w:color="003663"/>
          </w:divBdr>
        </w:div>
      </w:divsChild>
    </w:div>
    <w:div w:id="6472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6212">
          <w:marLeft w:val="0"/>
          <w:marRight w:val="0"/>
          <w:marTop w:val="0"/>
          <w:marBottom w:val="0"/>
          <w:divBdr>
            <w:top w:val="single" w:sz="12" w:space="0" w:color="003663"/>
            <w:left w:val="single" w:sz="12" w:space="0" w:color="003663"/>
            <w:bottom w:val="single" w:sz="12" w:space="0" w:color="003663"/>
            <w:right w:val="single" w:sz="12" w:space="0" w:color="003663"/>
          </w:divBdr>
        </w:div>
      </w:divsChild>
    </w:div>
    <w:div w:id="1225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53680">
          <w:marLeft w:val="0"/>
          <w:marRight w:val="0"/>
          <w:marTop w:val="0"/>
          <w:marBottom w:val="0"/>
          <w:divBdr>
            <w:top w:val="single" w:sz="12" w:space="0" w:color="003663"/>
            <w:left w:val="single" w:sz="12" w:space="0" w:color="003663"/>
            <w:bottom w:val="single" w:sz="12" w:space="0" w:color="003663"/>
            <w:right w:val="single" w:sz="12" w:space="0" w:color="003663"/>
          </w:divBdr>
        </w:div>
      </w:divsChild>
    </w:div>
    <w:div w:id="12927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39881">
          <w:marLeft w:val="0"/>
          <w:marRight w:val="0"/>
          <w:marTop w:val="0"/>
          <w:marBottom w:val="0"/>
          <w:divBdr>
            <w:top w:val="single" w:sz="12" w:space="0" w:color="003663"/>
            <w:left w:val="single" w:sz="12" w:space="0" w:color="003663"/>
            <w:bottom w:val="single" w:sz="12" w:space="0" w:color="003663"/>
            <w:right w:val="single" w:sz="12" w:space="0" w:color="003663"/>
          </w:divBdr>
        </w:div>
      </w:divsChild>
    </w:div>
    <w:div w:id="19141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vermeul\Downloads\Bond%20University%20Letterhead%20(1).dotx" TargetMode="External"/></Relationships>
</file>

<file path=word/theme/theme1.xml><?xml version="1.0" encoding="utf-8"?>
<a:theme xmlns:a="http://schemas.openxmlformats.org/drawingml/2006/main" name="Office Theme">
  <a:themeElements>
    <a:clrScheme name="Bond University Theme">
      <a:dk1>
        <a:srgbClr val="003663"/>
      </a:dk1>
      <a:lt1>
        <a:sysClr val="window" lastClr="FFFFFF"/>
      </a:lt1>
      <a:dk2>
        <a:srgbClr val="141B31"/>
      </a:dk2>
      <a:lt2>
        <a:srgbClr val="FCF8E9"/>
      </a:lt2>
      <a:accent1>
        <a:srgbClr val="F1B821"/>
      </a:accent1>
      <a:accent2>
        <a:srgbClr val="13747B"/>
      </a:accent2>
      <a:accent3>
        <a:srgbClr val="D8CDB4"/>
      </a:accent3>
      <a:accent4>
        <a:srgbClr val="BFB49C"/>
      </a:accent4>
      <a:accent5>
        <a:srgbClr val="92825E"/>
      </a:accent5>
      <a:accent6>
        <a:srgbClr val="5BC6CB"/>
      </a:accent6>
      <a:hlink>
        <a:srgbClr val="004C8C"/>
      </a:hlink>
      <a:folHlink>
        <a:srgbClr val="92825E"/>
      </a:folHlink>
    </a:clrScheme>
    <a:fontScheme name="Bond University theme">
      <a:majorFont>
        <a:latin typeface="Tiempos Text"/>
        <a:ea typeface=""/>
        <a:cs typeface=""/>
      </a:majorFont>
      <a:minorFont>
        <a:latin typeface="Archiv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0_test xmlns="868c9886-0958-4068-b0f6-93e208cf3908">
      <UserInfo>
        <DisplayName/>
        <AccountId xsi:nil="true"/>
        <AccountType/>
      </UserInfo>
    </_x0020_tes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57766BF4EA9448E446C9345C71479" ma:contentTypeVersion="4" ma:contentTypeDescription="Create a new document." ma:contentTypeScope="" ma:versionID="cd39c4ebad74c3315625540727fbe57f">
  <xsd:schema xmlns:xsd="http://www.w3.org/2001/XMLSchema" xmlns:xs="http://www.w3.org/2001/XMLSchema" xmlns:p="http://schemas.microsoft.com/office/2006/metadata/properties" xmlns:ns2="868c9886-0958-4068-b0f6-93e208cf3908" targetNamespace="http://schemas.microsoft.com/office/2006/metadata/properties" ma:root="true" ma:fieldsID="a48e86c37aae36e56171d9206730bdf2" ns2:_="">
    <xsd:import namespace="868c9886-0958-4068-b0f6-93e208cf3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x0020_tes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9886-0958-4068-b0f6-93e208cf3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20_test" ma:index="11" nillable="true" ma:displayName=" test" ma:internalName="_x0020_te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78D1D-E3BB-4324-9D26-9E2750782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A8BDE1-5347-407D-8315-B00258CF430A}">
  <ds:schemaRefs>
    <ds:schemaRef ds:uri="http://schemas.microsoft.com/office/2006/metadata/properties"/>
    <ds:schemaRef ds:uri="http://schemas.microsoft.com/office/infopath/2007/PartnerControls"/>
    <ds:schemaRef ds:uri="868c9886-0958-4068-b0f6-93e208cf3908"/>
  </ds:schemaRefs>
</ds:datastoreItem>
</file>

<file path=customXml/itemProps3.xml><?xml version="1.0" encoding="utf-8"?>
<ds:datastoreItem xmlns:ds="http://schemas.openxmlformats.org/officeDocument/2006/customXml" ds:itemID="{10329827-4839-4475-BC49-F4AEA3412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c9886-0958-4068-b0f6-93e208cf3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A07CE2-1717-4C16-9189-377717C56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Bond University Letterhead (1)</Template>
  <TotalTime>1</TotalTime>
  <Pages>2</Pages>
  <Words>330</Words>
  <Characters>1891</Characters>
  <Application>Microsoft Office Word</Application>
  <DocSecurity>0</DocSecurity>
  <Lines>171</Lines>
  <Paragraphs>85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Vermeulen</dc:creator>
  <cp:keywords/>
  <dc:description/>
  <cp:lastModifiedBy>Melanie Vermeulen</cp:lastModifiedBy>
  <cp:revision>6</cp:revision>
  <cp:lastPrinted>2026-04-28T03:58:00Z</cp:lastPrinted>
  <dcterms:created xsi:type="dcterms:W3CDTF">2026-06-19T01:51:00Z</dcterms:created>
  <dcterms:modified xsi:type="dcterms:W3CDTF">2026-07-28T04:18:00Z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0x01010046557766BF4EA9448E446C9345C71479</vt:lpwstr>
  </property>
  <property fmtid="{D5CDD505-2E9C-101B-9397-08002B2CF9AE}" pid="3" name="MediaServiceImageTags">
    <vt:lpwstr/>
  </property>
</Properties>
</file>